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12" w:rsidRDefault="00BC3412" w:rsidP="001B782A">
      <w:pPr>
        <w:pStyle w:val="Heading2"/>
        <w:rPr>
          <w:b/>
        </w:rPr>
      </w:pPr>
    </w:p>
    <w:p w:rsidR="001B782A" w:rsidRDefault="0072776D" w:rsidP="00DC087A">
      <w:pPr>
        <w:pStyle w:val="Heading2"/>
        <w:jc w:val="left"/>
      </w:pPr>
      <w:r w:rsidRPr="00DA57E5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EF17D9" wp14:editId="6072B70C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60320" cy="6858000"/>
                <wp:effectExtent l="0" t="0" r="11430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858000"/>
                        </a:xfrm>
                        <a:prstGeom prst="rect">
                          <a:avLst/>
                        </a:prstGeom>
                        <a:ln w="9525" cmpd="dbl"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600" w:rsidRDefault="00AA0C50" w:rsidP="00AA0C50">
                            <w:pPr>
                              <w:pStyle w:val="SectionHeading2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A0C50">
                              <w:rPr>
                                <w:rFonts w:ascii="Bradley Hand ITC" w:hAnsi="Bradley Hand ITC"/>
                                <w:b/>
                                <w:color w:val="C00000"/>
                                <w:sz w:val="80"/>
                                <w:szCs w:val="80"/>
                              </w:rPr>
                              <w:t>Questions</w:t>
                            </w:r>
                          </w:p>
                          <w:p w:rsidR="00AA0C50" w:rsidRDefault="00AA0C50" w:rsidP="00AA0C50">
                            <w:pPr>
                              <w:pStyle w:val="SectionHeading2"/>
                              <w:jc w:val="center"/>
                              <w:rPr>
                                <w:rFonts w:ascii="Bookman Old Style" w:hAnsi="Bookman Old Style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A0C50" w:rsidRDefault="00AA0C50" w:rsidP="00AA0C50">
                            <w:pPr>
                              <w:pStyle w:val="SectionHeading2"/>
                              <w:jc w:val="center"/>
                              <w:rPr>
                                <w:rFonts w:ascii="Bookman Old Style" w:hAnsi="Bookman Old Style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A0C50" w:rsidRDefault="00AA0C50" w:rsidP="00AA0C50">
                            <w:pPr>
                              <w:pStyle w:val="SectionHeading2"/>
                              <w:jc w:val="center"/>
                              <w:rPr>
                                <w:rFonts w:ascii="Bookman Old Style" w:hAnsi="Bookman Old Style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AA0C50" w:rsidRPr="00AA0C50" w:rsidRDefault="00AA0C50" w:rsidP="00AA0C50">
                            <w:pPr>
                              <w:pStyle w:val="SectionHeading2"/>
                              <w:jc w:val="center"/>
                              <w:rPr>
                                <w:rFonts w:ascii="Bookman Old Style" w:hAnsi="Bookman Old Style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A0C50">
                              <w:rPr>
                                <w:rFonts w:ascii="Bookman Old Style" w:hAnsi="Bookman Old Style"/>
                                <w:color w:val="auto"/>
                                <w:sz w:val="36"/>
                                <w:szCs w:val="36"/>
                              </w:rPr>
                              <w:t xml:space="preserve">Please contact Amy Poggenklass at </w:t>
                            </w:r>
                            <w:hyperlink r:id="rId9" w:history="1">
                              <w:r w:rsidRPr="00AA0C50">
                                <w:rPr>
                                  <w:rStyle w:val="Hyperlink"/>
                                  <w:rFonts w:ascii="Bookman Old Style" w:hAnsi="Bookman Old Style"/>
                                  <w:sz w:val="36"/>
                                  <w:szCs w:val="36"/>
                                </w:rPr>
                                <w:t>amy@ncsa.org</w:t>
                              </w:r>
                            </w:hyperlink>
                            <w:r w:rsidRPr="00AA0C50">
                              <w:rPr>
                                <w:rFonts w:ascii="Bookman Old Style" w:hAnsi="Bookman Old Style"/>
                                <w:color w:val="auto"/>
                                <w:sz w:val="36"/>
                                <w:szCs w:val="36"/>
                              </w:rPr>
                              <w:t xml:space="preserve"> or (402)476-8055.</w:t>
                            </w:r>
                          </w:p>
                          <w:p w:rsidR="00BD0600" w:rsidRDefault="00BD0600" w:rsidP="00AA0C50">
                            <w:pPr>
                              <w:pStyle w:val="SectionHeading2"/>
                              <w:rPr>
                                <w:rFonts w:ascii="Bookman Old Style" w:hAnsi="Bookman Old Style"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  <w:p w:rsidR="00BD0600" w:rsidRPr="00AA0C50" w:rsidRDefault="00AA0C50" w:rsidP="00BC3412">
                            <w:pPr>
                              <w:pStyle w:val="SectionHeading2"/>
                              <w:jc w:val="center"/>
                              <w:rPr>
                                <w:rFonts w:ascii="Bradley Hand ITC" w:hAnsi="Bradley Hand ITC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i/>
                                <w:color w:val="C00000"/>
                                <w:sz w:val="72"/>
                                <w:szCs w:val="72"/>
                              </w:rPr>
                              <w:t>Join NASPA Today!!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0;width:201.6pt;height:5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" fillcolor="white [3201]" strokecolor="black [3200]">
                <v:stroke linestyle="thinThin"/>
                <v:textbox>
                  <w:txbxContent>
                    <w:p w:rsidR="00BD0600" w:rsidRDefault="00AA0C50" w:rsidP="00AA0C50">
                      <w:pPr>
                        <w:pStyle w:val="SectionHeading2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A0C50">
                        <w:rPr>
                          <w:rFonts w:ascii="Bradley Hand ITC" w:hAnsi="Bradley Hand ITC"/>
                          <w:b/>
                          <w:color w:val="C00000"/>
                          <w:sz w:val="80"/>
                          <w:szCs w:val="80"/>
                        </w:rPr>
                        <w:t>Questions</w:t>
                      </w:r>
                    </w:p>
                    <w:p w:rsidR="00AA0C50" w:rsidRDefault="00AA0C50" w:rsidP="00AA0C50">
                      <w:pPr>
                        <w:pStyle w:val="SectionHeading2"/>
                        <w:jc w:val="center"/>
                        <w:rPr>
                          <w:rFonts w:ascii="Bookman Old Style" w:hAnsi="Bookman Old Style"/>
                          <w:color w:val="auto"/>
                          <w:sz w:val="32"/>
                          <w:szCs w:val="32"/>
                        </w:rPr>
                      </w:pPr>
                    </w:p>
                    <w:p w:rsidR="00AA0C50" w:rsidRDefault="00AA0C50" w:rsidP="00AA0C50">
                      <w:pPr>
                        <w:pStyle w:val="SectionHeading2"/>
                        <w:jc w:val="center"/>
                        <w:rPr>
                          <w:rFonts w:ascii="Bookman Old Style" w:hAnsi="Bookman Old Style"/>
                          <w:color w:val="auto"/>
                          <w:sz w:val="32"/>
                          <w:szCs w:val="32"/>
                        </w:rPr>
                      </w:pPr>
                    </w:p>
                    <w:p w:rsidR="00AA0C50" w:rsidRDefault="00AA0C50" w:rsidP="00AA0C50">
                      <w:pPr>
                        <w:pStyle w:val="SectionHeading2"/>
                        <w:jc w:val="center"/>
                        <w:rPr>
                          <w:rFonts w:ascii="Bookman Old Style" w:hAnsi="Bookman Old Style"/>
                          <w:color w:val="auto"/>
                          <w:sz w:val="32"/>
                          <w:szCs w:val="32"/>
                        </w:rPr>
                      </w:pPr>
                    </w:p>
                    <w:p w:rsidR="00AA0C50" w:rsidRPr="00AA0C50" w:rsidRDefault="00AA0C50" w:rsidP="00AA0C50">
                      <w:pPr>
                        <w:pStyle w:val="SectionHeading2"/>
                        <w:jc w:val="center"/>
                        <w:rPr>
                          <w:rFonts w:ascii="Bookman Old Style" w:hAnsi="Bookman Old Style"/>
                          <w:color w:val="auto"/>
                          <w:sz w:val="36"/>
                          <w:szCs w:val="36"/>
                        </w:rPr>
                      </w:pPr>
                      <w:r w:rsidRPr="00AA0C50">
                        <w:rPr>
                          <w:rFonts w:ascii="Bookman Old Style" w:hAnsi="Bookman Old Style"/>
                          <w:color w:val="auto"/>
                          <w:sz w:val="36"/>
                          <w:szCs w:val="36"/>
                        </w:rPr>
                        <w:t xml:space="preserve">Please contact Amy Poggenklass at </w:t>
                      </w:r>
                      <w:hyperlink r:id="rId10" w:history="1">
                        <w:r w:rsidRPr="00AA0C50">
                          <w:rPr>
                            <w:rStyle w:val="Hyperlink"/>
                            <w:rFonts w:ascii="Bookman Old Style" w:hAnsi="Bookman Old Style"/>
                            <w:sz w:val="36"/>
                            <w:szCs w:val="36"/>
                          </w:rPr>
                          <w:t>amy@ncsa.org</w:t>
                        </w:r>
                      </w:hyperlink>
                      <w:r w:rsidRPr="00AA0C50">
                        <w:rPr>
                          <w:rFonts w:ascii="Bookman Old Style" w:hAnsi="Bookman Old Style"/>
                          <w:color w:val="auto"/>
                          <w:sz w:val="36"/>
                          <w:szCs w:val="36"/>
                        </w:rPr>
                        <w:t xml:space="preserve"> or (402)476-8055.</w:t>
                      </w:r>
                    </w:p>
                    <w:p w:rsidR="00BD0600" w:rsidRDefault="00BD0600" w:rsidP="00AA0C50">
                      <w:pPr>
                        <w:pStyle w:val="SectionHeading2"/>
                        <w:rPr>
                          <w:rFonts w:ascii="Bookman Old Style" w:hAnsi="Bookman Old Style"/>
                          <w:color w:val="auto"/>
                          <w:sz w:val="52"/>
                          <w:szCs w:val="52"/>
                        </w:rPr>
                      </w:pPr>
                    </w:p>
                    <w:p w:rsidR="00BD0600" w:rsidRPr="00AA0C50" w:rsidRDefault="00AA0C50" w:rsidP="00BC3412">
                      <w:pPr>
                        <w:pStyle w:val="SectionHeading2"/>
                        <w:jc w:val="center"/>
                        <w:rPr>
                          <w:rFonts w:ascii="Bradley Hand ITC" w:hAnsi="Bradley Hand ITC"/>
                          <w:b/>
                          <w:i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i/>
                          <w:color w:val="C00000"/>
                          <w:sz w:val="72"/>
                          <w:szCs w:val="72"/>
                        </w:rPr>
                        <w:t>Join NASPA Today!!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F032F" w:rsidRPr="00DA57E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98E1F" wp14:editId="1E2E41C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6858000"/>
                <wp:effectExtent l="0" t="0" r="11430" b="1905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6858000"/>
                        </a:xfrm>
                        <a:prstGeom prst="rect">
                          <a:avLst/>
                        </a:prstGeom>
                        <a:noFill/>
                        <a:ln w="9525" cap="sq" cmpd="thinThick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CB54DF" w:rsidRPr="00822E8D" w:rsidRDefault="00822E8D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sz w:val="56"/>
                                <w:szCs w:val="56"/>
                              </w:rPr>
                            </w:pPr>
                            <w:r w:rsidRPr="00822E8D">
                              <w:rPr>
                                <w:rFonts w:ascii="Tahoma" w:hAnsi="Tahoma" w:cs="Tahoma"/>
                                <w:sz w:val="56"/>
                                <w:szCs w:val="56"/>
                              </w:rPr>
                              <w:t>Nebraska Association of School Personnel Administrators</w:t>
                            </w:r>
                          </w:p>
                          <w:p w:rsidR="00643DE2" w:rsidRDefault="00643DE2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:rsidR="00643DE2" w:rsidRPr="00643DE2" w:rsidRDefault="00643DE2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643DE2">
                              <w:rPr>
                                <w:rFonts w:ascii="Tahoma" w:hAnsi="Tahoma" w:cs="Tahoma"/>
                                <w:color w:val="C00000"/>
                                <w:sz w:val="44"/>
                                <w:szCs w:val="44"/>
                              </w:rPr>
                              <w:t>2013-2014</w:t>
                            </w:r>
                          </w:p>
                          <w:p w:rsidR="00643DE2" w:rsidRDefault="00643DE2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:rsidR="00643DE2" w:rsidRDefault="00643DE2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</w:p>
                          <w:p w:rsidR="00822E8D" w:rsidRPr="00822E8D" w:rsidRDefault="00822E8D" w:rsidP="00822E8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ahoma" w:hAnsi="Tahoma" w:cs="Tahoma"/>
                                <w:sz w:val="44"/>
                                <w:szCs w:val="44"/>
                              </w:rPr>
                            </w:pPr>
                            <w:r w:rsidRPr="00822E8D">
                              <w:rPr>
                                <w:noProof/>
                              </w:rPr>
                              <w:drawing>
                                <wp:inline distT="0" distB="0" distL="0" distR="0" wp14:anchorId="69F8C139" wp14:editId="07199448">
                                  <wp:extent cx="2381250" cy="1162050"/>
                                  <wp:effectExtent l="0" t="0" r="0" b="0"/>
                                  <wp:docPr id="12" name="Picture 12" descr="Description: C:\Users\ncsa\AppData\Local\Microsoft\Windows\Temporary Internet Files\Content.Outlook\OK6UKGLJ\largelogo_wtext_2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:\Users\ncsa\AppData\Local\Microsoft\Windows\Temporary Internet Files\Content.Outlook\OK6UKGLJ\largelogo_wtext_2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7440" cy="116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50.4pt;margin-top:0;width:201.6pt;height:54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" filled="f" fillcolor="#4f81bd [3204]" strokecolor="white [3212]">
                <v:fill color2="#b8cce4 [1300]" focusposition=",1" focussize="" focus="100%" type="gradientRadial">
                  <o:fill v:ext="view" type="gradientCenter"/>
                </v:fill>
                <v:stroke linestyle="thinThick" endcap="square"/>
                <v:textbox>
                  <w:txbxContent>
                    <w:p w:rsidR="00CB54DF" w:rsidRPr="00822E8D" w:rsidRDefault="00822E8D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sz w:val="56"/>
                          <w:szCs w:val="56"/>
                        </w:rPr>
                      </w:pPr>
                      <w:r w:rsidRPr="00822E8D">
                        <w:rPr>
                          <w:rFonts w:ascii="Tahoma" w:hAnsi="Tahoma" w:cs="Tahoma"/>
                          <w:sz w:val="56"/>
                          <w:szCs w:val="56"/>
                        </w:rPr>
                        <w:t>Nebraska Association of School Personnel Administrators</w:t>
                      </w:r>
                    </w:p>
                    <w:p w:rsidR="00643DE2" w:rsidRDefault="00643DE2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:rsidR="00643DE2" w:rsidRPr="00643DE2" w:rsidRDefault="00643DE2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color w:val="C00000"/>
                          <w:sz w:val="44"/>
                          <w:szCs w:val="44"/>
                        </w:rPr>
                      </w:pPr>
                      <w:r w:rsidRPr="00643DE2">
                        <w:rPr>
                          <w:rFonts w:ascii="Tahoma" w:hAnsi="Tahoma" w:cs="Tahoma"/>
                          <w:color w:val="C00000"/>
                          <w:sz w:val="44"/>
                          <w:szCs w:val="44"/>
                        </w:rPr>
                        <w:t>2013-2014</w:t>
                      </w:r>
                    </w:p>
                    <w:p w:rsidR="00643DE2" w:rsidRDefault="00643DE2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:rsidR="00643DE2" w:rsidRDefault="00643DE2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</w:p>
                    <w:p w:rsidR="00822E8D" w:rsidRPr="00822E8D" w:rsidRDefault="00822E8D" w:rsidP="00822E8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ahoma" w:hAnsi="Tahoma" w:cs="Tahoma"/>
                          <w:sz w:val="44"/>
                          <w:szCs w:val="44"/>
                        </w:rPr>
                      </w:pPr>
                      <w:r w:rsidRPr="00822E8D">
                        <w:rPr>
                          <w:noProof/>
                        </w:rPr>
                        <w:drawing>
                          <wp:inline distT="0" distB="0" distL="0" distR="0" wp14:anchorId="69F8C139" wp14:editId="07199448">
                            <wp:extent cx="2381250" cy="1162050"/>
                            <wp:effectExtent l="0" t="0" r="0" b="0"/>
                            <wp:docPr id="12" name="Picture 12" descr="Description: C:\Users\ncsa\AppData\Local\Microsoft\Windows\Temporary Internet Files\Content.Outlook\OK6UKGLJ\largelogo_wtext_2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:\Users\ncsa\AppData\Local\Microsoft\Windows\Temporary Internet Files\Content.Outlook\OK6UKGLJ\largelogo_wtext_2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7440" cy="116019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F032F" w:rsidRPr="00DA57E5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10B7D" wp14:editId="67428975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1866900" cy="1615440"/>
                <wp:effectExtent l="0" t="0" r="19050" b="1016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615440"/>
                        </a:xfrm>
                        <a:prstGeom prst="rect">
                          <a:avLst/>
                        </a:prstGeom>
                        <a:ln w="12700"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4DF" w:rsidRPr="00643DE2" w:rsidRDefault="00822E8D" w:rsidP="00881A44">
                            <w:pPr>
                              <w:pStyle w:val="ContactInformationHeading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43DE2">
                              <w:rPr>
                                <w:color w:val="C00000"/>
                                <w:sz w:val="32"/>
                                <w:szCs w:val="32"/>
                              </w:rPr>
                              <w:t>NASPA</w:t>
                            </w:r>
                          </w:p>
                          <w:sdt>
                            <w:sdtPr>
                              <w:rPr>
                                <w:color w:val="auto"/>
                                <w:sz w:val="22"/>
                              </w:rPr>
                              <w:alias w:val="Address"/>
                              <w:id w:val="-1577967669"/>
                              <w:placeholder>
                                <w:docPart w:val="7643322BB6054AD58CF2C275082F963B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CB54DF" w:rsidRPr="00881A44" w:rsidRDefault="0093682D" w:rsidP="00881A44">
                                <w:pPr>
                                  <w:pStyle w:val="ContactInformation"/>
                                  <w:jc w:val="center"/>
                                  <w:rPr>
                                    <w:color w:val="auto"/>
                                    <w:sz w:val="22"/>
                                  </w:rPr>
                                </w:pPr>
                                <w:r>
                                  <w:rPr>
                                    <w:color w:val="auto"/>
                                    <w:sz w:val="22"/>
                                  </w:rPr>
                                  <w:t xml:space="preserve">455 South 11th Street,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  <w:sz w:val="22"/>
                                  </w:rPr>
                                  <w:t>Ste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  <w:sz w:val="22"/>
                                  </w:rPr>
                                  <w:t xml:space="preserve"> A</w:t>
                                </w:r>
                                <w:r>
                                  <w:rPr>
                                    <w:color w:val="auto"/>
                                    <w:sz w:val="22"/>
                                  </w:rPr>
                                  <w:br/>
                                  <w:t>Lincoln, NE  68508</w:t>
                                </w:r>
                              </w:p>
                            </w:sdtContent>
                          </w:sdt>
                          <w:p w:rsidR="00CB54DF" w:rsidRPr="00881A44" w:rsidRDefault="00DC66B0" w:rsidP="00881A44">
                            <w:pPr>
                              <w:pStyle w:val="ContactInformation"/>
                              <w:jc w:val="center"/>
                              <w:rPr>
                                <w:color w:val="auto"/>
                                <w:sz w:val="22"/>
                              </w:rPr>
                            </w:pPr>
                            <w:r w:rsidRPr="00881A44">
                              <w:rPr>
                                <w:color w:val="auto"/>
                                <w:sz w:val="22"/>
                              </w:rPr>
                              <w:t xml:space="preserve">Phone: </w:t>
                            </w:r>
                            <w:sdt>
                              <w:sdtPr>
                                <w:rPr>
                                  <w:color w:val="auto"/>
                                  <w:sz w:val="22"/>
                                </w:rPr>
                                <w:alias w:val="Phone"/>
                                <w:id w:val="14286850"/>
                                <w:placeholder>
                                  <w:docPart w:val="F5281693BE764721A24B931132687436"/>
                                </w:placeholder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822E8D" w:rsidRPr="00881A44">
                                  <w:rPr>
                                    <w:color w:val="auto"/>
                                    <w:sz w:val="22"/>
                                  </w:rPr>
                                  <w:t>(402) 476-8055</w:t>
                                </w:r>
                              </w:sdtContent>
                            </w:sdt>
                          </w:p>
                          <w:p w:rsidR="00CB54DF" w:rsidRPr="003B6FBB" w:rsidRDefault="00DC66B0" w:rsidP="003B6FBB">
                            <w:pPr>
                              <w:pStyle w:val="ContactInformation"/>
                              <w:jc w:val="center"/>
                              <w:rPr>
                                <w:color w:val="auto"/>
                                <w:sz w:val="22"/>
                              </w:rPr>
                            </w:pPr>
                            <w:r w:rsidRPr="00881A44">
                              <w:rPr>
                                <w:color w:val="auto"/>
                                <w:sz w:val="22"/>
                              </w:rPr>
                              <w:t xml:space="preserve">Fax: </w:t>
                            </w:r>
                            <w:sdt>
                              <w:sdtPr>
                                <w:rPr>
                                  <w:color w:val="auto"/>
                                  <w:sz w:val="22"/>
                                </w:rPr>
                                <w:alias w:val="Fax"/>
                                <w:id w:val="-1690986856"/>
                                <w:placeholder>
                                  <w:docPart w:val="6A1E60AFEB36460CAA9A55F67C014B28"/>
                                </w:placeholder>
                                <w:dataBinding w:prefixMappings="xmlns:ns0='http://schemas.microsoft.com/office/2006/coverPageProps'" w:xpath="/ns0:CoverPageProperties[1]/ns0:CompanyFax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822E8D" w:rsidRPr="00881A44">
                                  <w:rPr>
                                    <w:color w:val="auto"/>
                                    <w:sz w:val="22"/>
                                  </w:rPr>
                                  <w:t>(402) 476-7740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0;width:147pt;height:127.2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" fillcolor="white [3201]" strokecolor="black [3200]" strokeweight="1pt">
                <v:textbox style="mso-fit-shape-to-text:t" inset=",7.2pt,,7.2pt">
                  <w:txbxContent>
                    <w:p w:rsidR="00CB54DF" w:rsidRPr="00643DE2" w:rsidRDefault="00822E8D" w:rsidP="00881A44">
                      <w:pPr>
                        <w:pStyle w:val="ContactInformationHeading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643DE2">
                        <w:rPr>
                          <w:color w:val="C00000"/>
                          <w:sz w:val="32"/>
                          <w:szCs w:val="32"/>
                        </w:rPr>
                        <w:t>NASPA</w:t>
                      </w:r>
                    </w:p>
                    <w:sdt>
                      <w:sdtPr>
                        <w:rPr>
                          <w:color w:val="auto"/>
                          <w:sz w:val="22"/>
                        </w:rPr>
                        <w:alias w:val="Address"/>
                        <w:id w:val="-1577967669"/>
                        <w:placeholder>
                          <w:docPart w:val="7643322BB6054AD58CF2C275082F963B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CB54DF" w:rsidRPr="00881A44" w:rsidRDefault="0093682D" w:rsidP="00881A44">
                          <w:pPr>
                            <w:pStyle w:val="ContactInformation"/>
                            <w:jc w:val="center"/>
                            <w:rPr>
                              <w:color w:val="auto"/>
                              <w:sz w:val="22"/>
                            </w:rPr>
                          </w:pPr>
                          <w:r>
                            <w:rPr>
                              <w:color w:val="auto"/>
                              <w:sz w:val="22"/>
                            </w:rPr>
                            <w:t xml:space="preserve">455 South 11th Street, </w:t>
                          </w:r>
                          <w:proofErr w:type="spellStart"/>
                          <w:r>
                            <w:rPr>
                              <w:color w:val="auto"/>
                              <w:sz w:val="22"/>
                            </w:rPr>
                            <w:t>Ste</w:t>
                          </w:r>
                          <w:proofErr w:type="spellEnd"/>
                          <w:r>
                            <w:rPr>
                              <w:color w:val="auto"/>
                              <w:sz w:val="22"/>
                            </w:rPr>
                            <w:t xml:space="preserve"> A</w:t>
                          </w:r>
                          <w:r>
                            <w:rPr>
                              <w:color w:val="auto"/>
                              <w:sz w:val="22"/>
                            </w:rPr>
                            <w:br/>
                            <w:t>Lincoln, NE  68508</w:t>
                          </w:r>
                        </w:p>
                      </w:sdtContent>
                    </w:sdt>
                    <w:p w:rsidR="00CB54DF" w:rsidRPr="00881A44" w:rsidRDefault="00DC66B0" w:rsidP="00881A44">
                      <w:pPr>
                        <w:pStyle w:val="ContactInformation"/>
                        <w:jc w:val="center"/>
                        <w:rPr>
                          <w:color w:val="auto"/>
                          <w:sz w:val="22"/>
                        </w:rPr>
                      </w:pPr>
                      <w:r w:rsidRPr="00881A44">
                        <w:rPr>
                          <w:color w:val="auto"/>
                          <w:sz w:val="22"/>
                        </w:rPr>
                        <w:t xml:space="preserve">Phone: </w:t>
                      </w:r>
                      <w:sdt>
                        <w:sdtPr>
                          <w:rPr>
                            <w:color w:val="auto"/>
                            <w:sz w:val="22"/>
                          </w:rPr>
                          <w:alias w:val="Phone"/>
                          <w:id w:val="14286850"/>
                          <w:placeholder>
                            <w:docPart w:val="F5281693BE764721A24B931132687436"/>
                          </w:placeholder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822E8D" w:rsidRPr="00881A44">
                            <w:rPr>
                              <w:color w:val="auto"/>
                              <w:sz w:val="22"/>
                            </w:rPr>
                            <w:t>(402) 476-8055</w:t>
                          </w:r>
                        </w:sdtContent>
                      </w:sdt>
                    </w:p>
                    <w:p w:rsidR="00CB54DF" w:rsidRPr="003B6FBB" w:rsidRDefault="00DC66B0" w:rsidP="003B6FBB">
                      <w:pPr>
                        <w:pStyle w:val="ContactInformation"/>
                        <w:jc w:val="center"/>
                        <w:rPr>
                          <w:color w:val="auto"/>
                          <w:sz w:val="22"/>
                        </w:rPr>
                      </w:pPr>
                      <w:r w:rsidRPr="00881A44">
                        <w:rPr>
                          <w:color w:val="auto"/>
                          <w:sz w:val="22"/>
                        </w:rPr>
                        <w:t xml:space="preserve">Fax: </w:t>
                      </w:r>
                      <w:sdt>
                        <w:sdtPr>
                          <w:rPr>
                            <w:color w:val="auto"/>
                            <w:sz w:val="22"/>
                          </w:rPr>
                          <w:alias w:val="Fax"/>
                          <w:id w:val="-1690986856"/>
                          <w:placeholder>
                            <w:docPart w:val="6A1E60AFEB36460CAA9A55F67C014B28"/>
                          </w:placeholder>
                          <w:dataBinding w:prefixMappings="xmlns:ns0='http://schemas.microsoft.com/office/2006/coverPageProps'" w:xpath="/ns0:CoverPageProperties[1]/ns0:CompanyFax[1]" w:storeItemID="{55AF091B-3C7A-41E3-B477-F2FDAA23CFDA}"/>
                          <w:text/>
                        </w:sdtPr>
                        <w:sdtEndPr/>
                        <w:sdtContent>
                          <w:r w:rsidR="00822E8D" w:rsidRPr="00881A44">
                            <w:rPr>
                              <w:color w:val="auto"/>
                              <w:sz w:val="22"/>
                            </w:rPr>
                            <w:t>(402) 476-7740</w:t>
                          </w:r>
                        </w:sdtContent>
                      </w:sdt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782A">
        <w:rPr>
          <w:b/>
        </w:rPr>
        <w:tab/>
      </w:r>
      <w:r w:rsidR="001B782A">
        <w:rPr>
          <w:b/>
        </w:rPr>
        <w:tab/>
      </w:r>
      <w:r w:rsidR="001B782A">
        <w:rPr>
          <w:b/>
        </w:rPr>
        <w:tab/>
      </w:r>
      <w:r w:rsidR="001B782A">
        <w:t>NASPA</w:t>
      </w:r>
    </w:p>
    <w:p w:rsidR="001B782A" w:rsidRDefault="001B782A" w:rsidP="001B782A">
      <w:pPr>
        <w:pStyle w:val="Heading2"/>
      </w:pPr>
      <w:r>
        <w:t>Executive</w:t>
      </w:r>
    </w:p>
    <w:p w:rsidR="001B782A" w:rsidRDefault="001B782A" w:rsidP="001B782A">
      <w:pPr>
        <w:pStyle w:val="BodyText2"/>
        <w:rPr>
          <w:rFonts w:ascii="Bookman Old Style" w:hAnsi="Bookman Old Style"/>
          <w:sz w:val="24"/>
        </w:rPr>
      </w:pPr>
    </w:p>
    <w:p w:rsidR="001B782A" w:rsidRPr="001B782A" w:rsidRDefault="001B782A" w:rsidP="001B782A">
      <w:pPr>
        <w:pStyle w:val="BodyText2"/>
        <w:rPr>
          <w:rFonts w:ascii="Bookman Old Style" w:hAnsi="Bookman Old Style"/>
          <w:sz w:val="24"/>
        </w:rPr>
      </w:pPr>
    </w:p>
    <w:p w:rsidR="008462D6" w:rsidRDefault="001B782A" w:rsidP="00D00586">
      <w:pPr>
        <w:pStyle w:val="Heading2"/>
        <w:sectPr w:rsidR="008462D6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t>Board</w:t>
      </w:r>
    </w:p>
    <w:p w:rsidR="00C35147" w:rsidRPr="00B431F0" w:rsidRDefault="000D0EA1" w:rsidP="000D0EA1">
      <w:pPr>
        <w:pStyle w:val="SectionHeading1"/>
        <w:rPr>
          <w:rFonts w:asciiTheme="minorHAnsi" w:hAnsiTheme="minorHAnsi" w:cs="Arial"/>
          <w:b/>
          <w:color w:val="C00000"/>
          <w:sz w:val="36"/>
          <w:szCs w:val="36"/>
        </w:rPr>
      </w:pPr>
      <w:r w:rsidRPr="00B431F0">
        <w:rPr>
          <w:rFonts w:asciiTheme="minorHAnsi" w:hAnsiTheme="minorHAnsi" w:cs="Arial"/>
          <w:b/>
          <w:color w:val="C00000"/>
          <w:sz w:val="36"/>
          <w:szCs w:val="36"/>
        </w:rPr>
        <w:lastRenderedPageBreak/>
        <w:t>Who we are:</w:t>
      </w:r>
    </w:p>
    <w:p w:rsidR="000D0EA1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Chartered in 2004</w:t>
      </w:r>
    </w:p>
    <w:p w:rsidR="000D0EA1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50 members</w:t>
      </w:r>
    </w:p>
    <w:p w:rsidR="000D0EA1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Representing 27 school districts and ESUs</w:t>
      </w:r>
    </w:p>
    <w:p w:rsidR="000D0EA1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Assist Districts</w:t>
      </w:r>
    </w:p>
    <w:p w:rsidR="000D0EA1" w:rsidRPr="00B431F0" w:rsidRDefault="000D0EA1" w:rsidP="000D0EA1">
      <w:pPr>
        <w:pStyle w:val="ListParagraph"/>
        <w:numPr>
          <w:ilvl w:val="1"/>
          <w:numId w:val="12"/>
        </w:numPr>
        <w:rPr>
          <w:sz w:val="32"/>
          <w:szCs w:val="32"/>
        </w:rPr>
      </w:pPr>
      <w:r w:rsidRPr="00B431F0">
        <w:rPr>
          <w:sz w:val="32"/>
          <w:szCs w:val="32"/>
        </w:rPr>
        <w:t>Large &amp; Small</w:t>
      </w:r>
    </w:p>
    <w:p w:rsidR="000D0EA1" w:rsidRPr="00B431F0" w:rsidRDefault="000D0EA1" w:rsidP="000D0EA1">
      <w:pPr>
        <w:pStyle w:val="ListParagraph"/>
        <w:numPr>
          <w:ilvl w:val="1"/>
          <w:numId w:val="12"/>
        </w:numPr>
        <w:rPr>
          <w:sz w:val="32"/>
          <w:szCs w:val="32"/>
        </w:rPr>
      </w:pPr>
      <w:r w:rsidRPr="00B431F0">
        <w:rPr>
          <w:sz w:val="32"/>
          <w:szCs w:val="32"/>
        </w:rPr>
        <w:t xml:space="preserve">Metro &amp; Rural </w:t>
      </w:r>
    </w:p>
    <w:p w:rsidR="000D0EA1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Mentorship &amp; support to Human Resource personnel</w:t>
      </w:r>
    </w:p>
    <w:p w:rsidR="00C35147" w:rsidRPr="00B431F0" w:rsidRDefault="000D0EA1" w:rsidP="000D0EA1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B431F0">
        <w:rPr>
          <w:sz w:val="32"/>
          <w:szCs w:val="32"/>
        </w:rPr>
        <w:t>Partner organization of NCSA</w:t>
      </w:r>
    </w:p>
    <w:p w:rsidR="00C35147" w:rsidRDefault="00C35147" w:rsidP="00D55C35">
      <w:pPr>
        <w:pStyle w:val="SectionHeading2"/>
        <w:spacing w:before="0" w:after="0" w:line="240" w:lineRule="auto"/>
        <w:jc w:val="center"/>
        <w:rPr>
          <w:rFonts w:ascii="Arial Narrow" w:hAnsi="Arial Narrow"/>
          <w:b/>
          <w:color w:val="auto"/>
          <w:sz w:val="32"/>
          <w:szCs w:val="32"/>
        </w:rPr>
      </w:pPr>
    </w:p>
    <w:p w:rsidR="00B431F0" w:rsidRPr="00B431F0" w:rsidRDefault="00B431F0" w:rsidP="00B431F0">
      <w:pPr>
        <w:pStyle w:val="BodyText2"/>
        <w:jc w:val="left"/>
        <w:rPr>
          <w:b/>
          <w:color w:val="C00000"/>
          <w:sz w:val="36"/>
          <w:szCs w:val="36"/>
        </w:rPr>
      </w:pPr>
      <w:r w:rsidRPr="00B431F0">
        <w:rPr>
          <w:b/>
          <w:color w:val="C00000"/>
          <w:sz w:val="36"/>
          <w:szCs w:val="36"/>
        </w:rPr>
        <w:t>What we offer:</w:t>
      </w:r>
    </w:p>
    <w:p w:rsidR="00B431F0" w:rsidRPr="00B431F0" w:rsidRDefault="00B431F0" w:rsidP="00B431F0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B431F0">
        <w:rPr>
          <w:sz w:val="32"/>
          <w:szCs w:val="32"/>
        </w:rPr>
        <w:t>Access to networking among human resource personnel</w:t>
      </w:r>
    </w:p>
    <w:p w:rsidR="00B431F0" w:rsidRPr="00B431F0" w:rsidRDefault="00B431F0" w:rsidP="00B431F0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B431F0">
        <w:rPr>
          <w:sz w:val="32"/>
          <w:szCs w:val="32"/>
        </w:rPr>
        <w:t>Access to expert human resources information</w:t>
      </w:r>
    </w:p>
    <w:p w:rsidR="00B431F0" w:rsidRPr="00B431F0" w:rsidRDefault="00B431F0" w:rsidP="00B431F0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B431F0">
        <w:rPr>
          <w:sz w:val="32"/>
          <w:szCs w:val="32"/>
        </w:rPr>
        <w:t>Presentations at</w:t>
      </w:r>
      <w:r w:rsidR="00F77452">
        <w:rPr>
          <w:sz w:val="32"/>
          <w:szCs w:val="32"/>
        </w:rPr>
        <w:t xml:space="preserve"> Educators Forum,</w:t>
      </w:r>
      <w:r w:rsidRPr="00B431F0">
        <w:rPr>
          <w:sz w:val="32"/>
          <w:szCs w:val="32"/>
        </w:rPr>
        <w:t xml:space="preserve"> NASB, NRCSA, NASBO, Labor Relations and more</w:t>
      </w:r>
    </w:p>
    <w:p w:rsidR="00B431F0" w:rsidRPr="00B431F0" w:rsidRDefault="00B431F0" w:rsidP="00B431F0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B431F0">
        <w:rPr>
          <w:sz w:val="32"/>
          <w:szCs w:val="32"/>
        </w:rPr>
        <w:t>Annual summer retreat</w:t>
      </w:r>
    </w:p>
    <w:p w:rsidR="00B431F0" w:rsidRPr="00B431F0" w:rsidRDefault="00B431F0" w:rsidP="00B431F0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B431F0">
        <w:rPr>
          <w:sz w:val="32"/>
          <w:szCs w:val="32"/>
        </w:rPr>
        <w:t>Webinars</w:t>
      </w:r>
    </w:p>
    <w:p w:rsidR="00B431F0" w:rsidRDefault="00B431F0" w:rsidP="00D55C35">
      <w:pPr>
        <w:pStyle w:val="SectionHeading2"/>
        <w:spacing w:before="0" w:after="0" w:line="240" w:lineRule="auto"/>
        <w:jc w:val="center"/>
        <w:rPr>
          <w:rFonts w:ascii="Arial Narrow" w:hAnsi="Arial Narrow"/>
          <w:b/>
          <w:color w:val="auto"/>
          <w:sz w:val="28"/>
          <w:szCs w:val="28"/>
        </w:rPr>
      </w:pPr>
    </w:p>
    <w:p w:rsidR="00B431F0" w:rsidRDefault="00B431F0" w:rsidP="00B431F0">
      <w:pPr>
        <w:pStyle w:val="SectionHeading2"/>
        <w:spacing w:before="0" w:after="0" w:line="240" w:lineRule="auto"/>
        <w:rPr>
          <w:rFonts w:ascii="Arial Narrow" w:hAnsi="Arial Narrow"/>
          <w:b/>
          <w:color w:val="auto"/>
          <w:sz w:val="28"/>
          <w:szCs w:val="28"/>
        </w:rPr>
      </w:pPr>
    </w:p>
    <w:p w:rsidR="00790722" w:rsidRPr="00B431F0" w:rsidRDefault="00790722" w:rsidP="00790722">
      <w:pPr>
        <w:pStyle w:val="BodyText2"/>
        <w:jc w:val="left"/>
        <w:rPr>
          <w:b/>
          <w:color w:val="C00000"/>
          <w:sz w:val="36"/>
          <w:szCs w:val="36"/>
        </w:rPr>
      </w:pPr>
      <w:r w:rsidRPr="00B431F0">
        <w:rPr>
          <w:b/>
          <w:color w:val="C00000"/>
          <w:sz w:val="36"/>
          <w:szCs w:val="36"/>
        </w:rPr>
        <w:t>Potential Members include:</w:t>
      </w:r>
    </w:p>
    <w:p w:rsidR="00790722" w:rsidRPr="00B431F0" w:rsidRDefault="00790722" w:rsidP="00790722">
      <w:pPr>
        <w:pStyle w:val="BodyText2"/>
        <w:numPr>
          <w:ilvl w:val="0"/>
          <w:numId w:val="5"/>
        </w:numPr>
        <w:jc w:val="left"/>
        <w:rPr>
          <w:color w:val="auto"/>
          <w:sz w:val="32"/>
          <w:szCs w:val="32"/>
        </w:rPr>
      </w:pPr>
      <w:r w:rsidRPr="00B431F0">
        <w:rPr>
          <w:color w:val="auto"/>
          <w:sz w:val="32"/>
          <w:szCs w:val="32"/>
        </w:rPr>
        <w:t>Human Resource Directors</w:t>
      </w:r>
    </w:p>
    <w:p w:rsidR="00790722" w:rsidRPr="00B431F0" w:rsidRDefault="00790722" w:rsidP="00790722">
      <w:pPr>
        <w:pStyle w:val="BodyText2"/>
        <w:numPr>
          <w:ilvl w:val="0"/>
          <w:numId w:val="5"/>
        </w:numPr>
        <w:jc w:val="left"/>
        <w:rPr>
          <w:color w:val="auto"/>
          <w:sz w:val="32"/>
          <w:szCs w:val="32"/>
        </w:rPr>
      </w:pPr>
      <w:r w:rsidRPr="00B431F0">
        <w:rPr>
          <w:color w:val="auto"/>
          <w:sz w:val="32"/>
          <w:szCs w:val="32"/>
        </w:rPr>
        <w:t>Superintendents</w:t>
      </w:r>
    </w:p>
    <w:p w:rsidR="00790722" w:rsidRPr="00B431F0" w:rsidRDefault="00790722" w:rsidP="00790722">
      <w:pPr>
        <w:pStyle w:val="BodyText2"/>
        <w:numPr>
          <w:ilvl w:val="0"/>
          <w:numId w:val="5"/>
        </w:numPr>
        <w:jc w:val="left"/>
        <w:rPr>
          <w:color w:val="auto"/>
          <w:sz w:val="32"/>
          <w:szCs w:val="32"/>
        </w:rPr>
      </w:pPr>
      <w:r w:rsidRPr="00B431F0">
        <w:rPr>
          <w:color w:val="auto"/>
          <w:sz w:val="32"/>
          <w:szCs w:val="32"/>
        </w:rPr>
        <w:t>Assistant Superintendents</w:t>
      </w:r>
    </w:p>
    <w:p w:rsidR="00790722" w:rsidRPr="00B431F0" w:rsidRDefault="000D0EA1" w:rsidP="00790722">
      <w:pPr>
        <w:pStyle w:val="BodyText2"/>
        <w:numPr>
          <w:ilvl w:val="0"/>
          <w:numId w:val="5"/>
        </w:numPr>
        <w:jc w:val="left"/>
        <w:rPr>
          <w:color w:val="auto"/>
          <w:sz w:val="32"/>
          <w:szCs w:val="32"/>
        </w:rPr>
      </w:pPr>
      <w:r w:rsidRPr="00B431F0">
        <w:rPr>
          <w:color w:val="auto"/>
          <w:sz w:val="32"/>
          <w:szCs w:val="32"/>
        </w:rPr>
        <w:t>District Professional Staff</w:t>
      </w:r>
      <w:r w:rsidR="00790722" w:rsidRPr="00B431F0">
        <w:rPr>
          <w:color w:val="auto"/>
          <w:sz w:val="32"/>
          <w:szCs w:val="32"/>
        </w:rPr>
        <w:t xml:space="preserve"> such as admi</w:t>
      </w:r>
      <w:r w:rsidR="00BD0600">
        <w:rPr>
          <w:color w:val="auto"/>
          <w:sz w:val="32"/>
          <w:szCs w:val="32"/>
        </w:rPr>
        <w:t xml:space="preserve">nistrative assistants, office </w:t>
      </w:r>
      <w:r w:rsidR="00790722" w:rsidRPr="00B431F0">
        <w:rPr>
          <w:color w:val="auto"/>
          <w:sz w:val="32"/>
          <w:szCs w:val="32"/>
        </w:rPr>
        <w:t>staff,</w:t>
      </w:r>
      <w:r w:rsidR="00BD0600">
        <w:rPr>
          <w:color w:val="auto"/>
          <w:sz w:val="32"/>
          <w:szCs w:val="32"/>
        </w:rPr>
        <w:t xml:space="preserve"> business managers,</w:t>
      </w:r>
      <w:r w:rsidR="00790722" w:rsidRPr="00B431F0">
        <w:rPr>
          <w:color w:val="auto"/>
          <w:sz w:val="32"/>
          <w:szCs w:val="32"/>
        </w:rPr>
        <w:t xml:space="preserve"> bookkeepers, etc.</w:t>
      </w:r>
    </w:p>
    <w:p w:rsidR="00FA40E4" w:rsidRDefault="00790722" w:rsidP="00FA40E4">
      <w:pPr>
        <w:pStyle w:val="BodyText2"/>
        <w:numPr>
          <w:ilvl w:val="0"/>
          <w:numId w:val="5"/>
        </w:numPr>
        <w:jc w:val="left"/>
        <w:rPr>
          <w:color w:val="auto"/>
          <w:sz w:val="32"/>
          <w:szCs w:val="32"/>
        </w:rPr>
      </w:pPr>
      <w:r w:rsidRPr="00B431F0">
        <w:rPr>
          <w:color w:val="auto"/>
          <w:sz w:val="32"/>
          <w:szCs w:val="32"/>
        </w:rPr>
        <w:t>Anyone in your district responsible for personnel</w:t>
      </w:r>
    </w:p>
    <w:p w:rsidR="00C35147" w:rsidRDefault="00C35147" w:rsidP="00B431F0">
      <w:pPr>
        <w:pStyle w:val="SectionHeading2"/>
        <w:spacing w:before="0" w:after="0" w:line="240" w:lineRule="auto"/>
        <w:rPr>
          <w:rFonts w:ascii="Arial Narrow" w:hAnsi="Arial Narrow"/>
          <w:b/>
          <w:color w:val="auto"/>
          <w:sz w:val="24"/>
          <w:szCs w:val="24"/>
        </w:rPr>
      </w:pPr>
    </w:p>
    <w:p w:rsidR="00C35147" w:rsidRDefault="00C35147" w:rsidP="00FA40E4">
      <w:pPr>
        <w:pStyle w:val="SectionHeading2"/>
        <w:spacing w:before="0" w:after="0" w:line="240" w:lineRule="auto"/>
        <w:rPr>
          <w:rFonts w:ascii="Arial Narrow" w:hAnsi="Arial Narrow"/>
          <w:b/>
          <w:color w:val="auto"/>
          <w:sz w:val="24"/>
          <w:szCs w:val="24"/>
        </w:rPr>
      </w:pPr>
    </w:p>
    <w:p w:rsidR="00790722" w:rsidRDefault="00790722" w:rsidP="00D55C35">
      <w:pPr>
        <w:pStyle w:val="SectionHeading2"/>
        <w:spacing w:before="0" w:after="0" w:line="240" w:lineRule="auto"/>
        <w:jc w:val="center"/>
        <w:rPr>
          <w:rFonts w:ascii="Arial Narrow" w:hAnsi="Arial Narrow"/>
          <w:b/>
          <w:color w:val="auto"/>
          <w:sz w:val="24"/>
          <w:szCs w:val="24"/>
        </w:rPr>
      </w:pPr>
    </w:p>
    <w:p w:rsidR="00B431F0" w:rsidRDefault="00B431F0" w:rsidP="00BD0600">
      <w:pPr>
        <w:pStyle w:val="CaptionHeading"/>
        <w:jc w:val="center"/>
        <w:rPr>
          <w:rFonts w:ascii="Baskerville Old Face" w:hAnsi="Baskerville Old Face"/>
          <w:b/>
          <w:color w:val="C00000"/>
          <w:sz w:val="32"/>
          <w:szCs w:val="32"/>
        </w:rPr>
      </w:pPr>
      <w:r w:rsidRPr="00822E8D">
        <w:rPr>
          <w:noProof/>
        </w:rPr>
        <w:drawing>
          <wp:inline distT="0" distB="0" distL="0" distR="0" wp14:anchorId="61152D60" wp14:editId="047AA9F3">
            <wp:extent cx="2381250" cy="1162050"/>
            <wp:effectExtent l="0" t="0" r="0" b="0"/>
            <wp:docPr id="3" name="Picture 3" descr="Description: C:\Users\ncsa\AppData\Local\Microsoft\Windows\Temporary Internet Files\Content.Outlook\OK6UKGLJ\largelogo_wtext_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ncsa\AppData\Local\Microsoft\Windows\Temporary Internet Files\Content.Outlook\OK6UKGLJ\largelogo_wtext_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60191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F0" w:rsidRPr="00D55C35" w:rsidRDefault="00B431F0" w:rsidP="00B431F0">
      <w:pPr>
        <w:pStyle w:val="CaptionHeading"/>
        <w:jc w:val="center"/>
        <w:rPr>
          <w:rFonts w:ascii="Baskerville Old Face" w:hAnsi="Baskerville Old Face"/>
          <w:b/>
          <w:color w:val="C00000"/>
          <w:sz w:val="32"/>
          <w:szCs w:val="32"/>
        </w:rPr>
      </w:pPr>
      <w:r w:rsidRPr="00D55C35">
        <w:rPr>
          <w:rFonts w:ascii="Baskerville Old Face" w:hAnsi="Baskerville Old Face"/>
          <w:b/>
          <w:color w:val="C00000"/>
          <w:sz w:val="32"/>
          <w:szCs w:val="32"/>
        </w:rPr>
        <w:t>NASPA</w:t>
      </w:r>
    </w:p>
    <w:p w:rsidR="00B431F0" w:rsidRPr="00D55C35" w:rsidRDefault="00B431F0" w:rsidP="00B431F0">
      <w:pPr>
        <w:pStyle w:val="BrochureCaption"/>
        <w:jc w:val="center"/>
        <w:rPr>
          <w:rFonts w:ascii="Baskerville Old Face" w:hAnsi="Baskerville Old Face"/>
          <w:i w:val="0"/>
          <w:color w:val="auto"/>
          <w:sz w:val="24"/>
          <w:szCs w:val="24"/>
        </w:rPr>
      </w:pPr>
      <w:r w:rsidRPr="00D55C35">
        <w:rPr>
          <w:rFonts w:ascii="Baskerville Old Face" w:hAnsi="Baskerville Old Face"/>
          <w:i w:val="0"/>
          <w:color w:val="auto"/>
          <w:sz w:val="24"/>
          <w:szCs w:val="24"/>
        </w:rPr>
        <w:t>455 South 11</w:t>
      </w:r>
      <w:r w:rsidRPr="00D55C35">
        <w:rPr>
          <w:rFonts w:ascii="Baskerville Old Face" w:hAnsi="Baskerville Old Face"/>
          <w:i w:val="0"/>
          <w:color w:val="auto"/>
          <w:sz w:val="24"/>
          <w:szCs w:val="24"/>
          <w:vertAlign w:val="superscript"/>
        </w:rPr>
        <w:t>th</w:t>
      </w:r>
      <w:r w:rsidRPr="00D55C35">
        <w:rPr>
          <w:rFonts w:ascii="Baskerville Old Face" w:hAnsi="Baskerville Old Face"/>
          <w:i w:val="0"/>
          <w:color w:val="auto"/>
          <w:sz w:val="24"/>
          <w:szCs w:val="24"/>
        </w:rPr>
        <w:t xml:space="preserve"> Street, Ste A</w:t>
      </w:r>
    </w:p>
    <w:p w:rsidR="00CB54DF" w:rsidRDefault="00B431F0" w:rsidP="00B431F0">
      <w:pPr>
        <w:pStyle w:val="BrochureCopy"/>
        <w:jc w:val="center"/>
        <w:rPr>
          <w:rFonts w:ascii="Baskerville Old Face" w:hAnsi="Baskerville Old Face"/>
          <w:sz w:val="24"/>
          <w:szCs w:val="24"/>
        </w:rPr>
      </w:pPr>
      <w:r w:rsidRPr="00D55C35">
        <w:rPr>
          <w:rFonts w:ascii="Baskerville Old Face" w:hAnsi="Baskerville Old Face"/>
          <w:sz w:val="24"/>
          <w:szCs w:val="24"/>
        </w:rPr>
        <w:t>Lincoln, NE  68508</w:t>
      </w:r>
    </w:p>
    <w:p w:rsidR="00B431F0" w:rsidRDefault="00B431F0" w:rsidP="00B431F0">
      <w:pPr>
        <w:pStyle w:val="BrochureCopy"/>
        <w:jc w:val="center"/>
      </w:pPr>
      <w:r>
        <w:rPr>
          <w:rFonts w:ascii="Baskerville Old Face" w:hAnsi="Baskerville Old Face"/>
          <w:sz w:val="24"/>
          <w:szCs w:val="24"/>
        </w:rPr>
        <w:t>(402)476-8055</w:t>
      </w:r>
    </w:p>
    <w:p w:rsidR="00CB54DF" w:rsidRDefault="00CB54DF">
      <w:pPr>
        <w:pStyle w:val="SectionHeading2"/>
      </w:pPr>
    </w:p>
    <w:p w:rsidR="00B431F0" w:rsidRPr="00643DE2" w:rsidRDefault="00B431F0" w:rsidP="00B431F0">
      <w:pPr>
        <w:pStyle w:val="BodyText2"/>
        <w:rPr>
          <w:rFonts w:ascii="Arial" w:hAnsi="Arial" w:cs="Arial"/>
          <w:b/>
          <w:szCs w:val="22"/>
          <w:u w:val="single"/>
        </w:rPr>
      </w:pPr>
      <w:r w:rsidRPr="00643DE2">
        <w:rPr>
          <w:rFonts w:ascii="Arial" w:hAnsi="Arial" w:cs="Arial"/>
          <w:b/>
          <w:szCs w:val="22"/>
          <w:u w:val="single"/>
        </w:rPr>
        <w:lastRenderedPageBreak/>
        <w:t>President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Kevin Chick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Millard Public Schools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kchick@mpsomaha.org</w:t>
      </w:r>
    </w:p>
    <w:p w:rsidR="00B431F0" w:rsidRPr="00664985" w:rsidRDefault="00B431F0" w:rsidP="00B431F0">
      <w:pPr>
        <w:pStyle w:val="BodyText2"/>
        <w:rPr>
          <w:rFonts w:ascii="Arial" w:hAnsi="Arial" w:cs="Arial"/>
          <w:sz w:val="16"/>
          <w:szCs w:val="16"/>
        </w:rPr>
      </w:pPr>
    </w:p>
    <w:p w:rsidR="00B431F0" w:rsidRPr="00643DE2" w:rsidRDefault="00B431F0" w:rsidP="00B431F0">
      <w:pPr>
        <w:pStyle w:val="BodyText2"/>
        <w:rPr>
          <w:rFonts w:ascii="Arial" w:hAnsi="Arial" w:cs="Arial"/>
          <w:b/>
          <w:szCs w:val="22"/>
          <w:u w:val="single"/>
        </w:rPr>
      </w:pPr>
      <w:bookmarkStart w:id="0" w:name="_GoBack"/>
      <w:r w:rsidRPr="00643DE2">
        <w:rPr>
          <w:rFonts w:ascii="Arial" w:hAnsi="Arial" w:cs="Arial"/>
          <w:b/>
          <w:szCs w:val="22"/>
          <w:u w:val="single"/>
        </w:rPr>
        <w:t>Vice President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Kay Byers</w:t>
      </w:r>
      <w:r w:rsidR="00F77452">
        <w:rPr>
          <w:rFonts w:ascii="Arial" w:hAnsi="Arial" w:cs="Arial"/>
          <w:szCs w:val="22"/>
        </w:rPr>
        <w:t xml:space="preserve">, </w:t>
      </w:r>
      <w:proofErr w:type="spellStart"/>
      <w:r w:rsidR="00F77452">
        <w:rPr>
          <w:rFonts w:ascii="Arial" w:hAnsi="Arial" w:cs="Arial"/>
          <w:szCs w:val="22"/>
        </w:rPr>
        <w:t>Ph.D</w:t>
      </w:r>
      <w:proofErr w:type="spellEnd"/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Lincoln Public Schools</w:t>
      </w:r>
    </w:p>
    <w:p w:rsidR="00B431F0" w:rsidRPr="00835D96" w:rsidRDefault="00D56A22" w:rsidP="00B431F0">
      <w:pPr>
        <w:pStyle w:val="BodyText2"/>
        <w:rPr>
          <w:rFonts w:ascii="Arial" w:hAnsi="Arial" w:cs="Arial"/>
          <w:color w:val="auto"/>
          <w:szCs w:val="22"/>
        </w:rPr>
      </w:pPr>
      <w:hyperlink r:id="rId14" w:history="1">
        <w:r w:rsidR="00B431F0" w:rsidRPr="00835D96">
          <w:rPr>
            <w:rStyle w:val="Hyperlink"/>
            <w:rFonts w:ascii="Arial" w:hAnsi="Arial" w:cs="Arial"/>
            <w:color w:val="auto"/>
            <w:szCs w:val="22"/>
            <w:u w:val="none"/>
          </w:rPr>
          <w:t>kyers@lps.org</w:t>
        </w:r>
      </w:hyperlink>
    </w:p>
    <w:bookmarkEnd w:id="0"/>
    <w:p w:rsidR="00B431F0" w:rsidRPr="00664985" w:rsidRDefault="00B431F0" w:rsidP="00B431F0">
      <w:pPr>
        <w:pStyle w:val="BodyText2"/>
        <w:jc w:val="left"/>
        <w:rPr>
          <w:rFonts w:ascii="Arial" w:hAnsi="Arial" w:cs="Arial"/>
          <w:sz w:val="16"/>
          <w:szCs w:val="16"/>
        </w:rPr>
      </w:pPr>
    </w:p>
    <w:p w:rsidR="00B431F0" w:rsidRPr="00643DE2" w:rsidRDefault="00B431F0" w:rsidP="00B431F0">
      <w:pPr>
        <w:pStyle w:val="BodyText2"/>
        <w:rPr>
          <w:rFonts w:ascii="Arial" w:hAnsi="Arial" w:cs="Arial"/>
          <w:b/>
          <w:szCs w:val="22"/>
          <w:u w:val="single"/>
        </w:rPr>
      </w:pPr>
      <w:r w:rsidRPr="00643DE2">
        <w:rPr>
          <w:rFonts w:ascii="Arial" w:hAnsi="Arial" w:cs="Arial"/>
          <w:b/>
          <w:szCs w:val="22"/>
          <w:u w:val="single"/>
        </w:rPr>
        <w:t>Secretary/Treasurer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proofErr w:type="spellStart"/>
      <w:r w:rsidRPr="00835D96">
        <w:rPr>
          <w:rFonts w:ascii="Arial" w:hAnsi="Arial" w:cs="Arial"/>
          <w:szCs w:val="22"/>
        </w:rPr>
        <w:t>Jenise</w:t>
      </w:r>
      <w:proofErr w:type="spellEnd"/>
      <w:r w:rsidRPr="00835D96">
        <w:rPr>
          <w:rFonts w:ascii="Arial" w:hAnsi="Arial" w:cs="Arial"/>
          <w:szCs w:val="22"/>
        </w:rPr>
        <w:t xml:space="preserve"> Straight</w:t>
      </w:r>
    </w:p>
    <w:p w:rsidR="00B431F0" w:rsidRPr="00835D96" w:rsidRDefault="00B431F0" w:rsidP="00B431F0">
      <w:pPr>
        <w:pStyle w:val="BodyText2"/>
        <w:rPr>
          <w:rFonts w:ascii="Arial" w:hAnsi="Arial" w:cs="Arial"/>
          <w:szCs w:val="22"/>
        </w:rPr>
      </w:pPr>
      <w:r w:rsidRPr="00835D96">
        <w:rPr>
          <w:rFonts w:ascii="Arial" w:hAnsi="Arial" w:cs="Arial"/>
          <w:szCs w:val="22"/>
        </w:rPr>
        <w:t>ESU #9</w:t>
      </w:r>
    </w:p>
    <w:p w:rsidR="00B431F0" w:rsidRDefault="00D56A22" w:rsidP="00B431F0">
      <w:pPr>
        <w:pStyle w:val="BodyText2"/>
        <w:rPr>
          <w:rFonts w:ascii="Arial" w:hAnsi="Arial" w:cs="Arial"/>
          <w:color w:val="auto"/>
          <w:szCs w:val="22"/>
        </w:rPr>
      </w:pPr>
      <w:hyperlink r:id="rId15" w:history="1">
        <w:r w:rsidR="00664985" w:rsidRPr="00664985">
          <w:rPr>
            <w:rStyle w:val="Hyperlink"/>
            <w:rFonts w:ascii="Arial" w:hAnsi="Arial" w:cs="Arial"/>
            <w:color w:val="auto"/>
            <w:szCs w:val="22"/>
            <w:u w:val="none"/>
          </w:rPr>
          <w:t>jstraigh@esu9.org</w:t>
        </w:r>
      </w:hyperlink>
    </w:p>
    <w:p w:rsidR="003B4DC1" w:rsidRPr="00BC3412" w:rsidRDefault="003B4DC1" w:rsidP="00B431F0">
      <w:pPr>
        <w:pStyle w:val="BodyText2"/>
        <w:rPr>
          <w:rFonts w:ascii="Arial" w:hAnsi="Arial" w:cs="Arial"/>
          <w:color w:val="auto"/>
          <w:sz w:val="16"/>
          <w:szCs w:val="16"/>
        </w:rPr>
      </w:pPr>
    </w:p>
    <w:p w:rsidR="003B4DC1" w:rsidRDefault="003B4DC1" w:rsidP="00B431F0">
      <w:pPr>
        <w:pStyle w:val="BodyText2"/>
        <w:rPr>
          <w:rFonts w:ascii="Arial" w:hAnsi="Arial" w:cs="Arial"/>
          <w:color w:val="auto"/>
          <w:szCs w:val="22"/>
        </w:rPr>
      </w:pPr>
      <w:r w:rsidRPr="00BC3412">
        <w:rPr>
          <w:rFonts w:ascii="Arial" w:hAnsi="Arial" w:cs="Arial"/>
          <w:b/>
          <w:color w:val="auto"/>
          <w:szCs w:val="22"/>
          <w:u w:val="single"/>
        </w:rPr>
        <w:t>Past President</w:t>
      </w: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proofErr w:type="spellStart"/>
      <w:r>
        <w:rPr>
          <w:rFonts w:ascii="Arial" w:hAnsi="Arial" w:cs="Arial"/>
          <w:color w:val="auto"/>
          <w:szCs w:val="22"/>
        </w:rPr>
        <w:t>Sharra</w:t>
      </w:r>
      <w:proofErr w:type="spellEnd"/>
      <w:r>
        <w:rPr>
          <w:rFonts w:ascii="Arial" w:hAnsi="Arial" w:cs="Arial"/>
          <w:color w:val="auto"/>
          <w:szCs w:val="22"/>
        </w:rPr>
        <w:t xml:space="preserve"> Smith, </w:t>
      </w:r>
      <w:proofErr w:type="spellStart"/>
      <w:r>
        <w:rPr>
          <w:rFonts w:ascii="Arial" w:hAnsi="Arial" w:cs="Arial"/>
          <w:color w:val="auto"/>
          <w:szCs w:val="22"/>
        </w:rPr>
        <w:t>Ed.D</w:t>
      </w:r>
      <w:proofErr w:type="spellEnd"/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Bellevue Public Schools</w:t>
      </w:r>
    </w:p>
    <w:p w:rsidR="00BC3412" w:rsidRPr="00BC3412" w:rsidRDefault="00D56A22" w:rsidP="00B431F0">
      <w:pPr>
        <w:pStyle w:val="BodyText2"/>
        <w:rPr>
          <w:rFonts w:ascii="Arial" w:hAnsi="Arial" w:cs="Arial"/>
          <w:color w:val="auto"/>
          <w:szCs w:val="22"/>
        </w:rPr>
      </w:pPr>
      <w:hyperlink r:id="rId16" w:history="1">
        <w:r w:rsidR="00BC3412" w:rsidRPr="00BC3412">
          <w:rPr>
            <w:rStyle w:val="Hyperlink"/>
            <w:rFonts w:ascii="Arial" w:hAnsi="Arial" w:cs="Arial"/>
            <w:color w:val="auto"/>
            <w:szCs w:val="22"/>
            <w:u w:val="none"/>
          </w:rPr>
          <w:t>sharra.smith@bpsne.net</w:t>
        </w:r>
      </w:hyperlink>
    </w:p>
    <w:p w:rsidR="00BC3412" w:rsidRDefault="00BC3412" w:rsidP="00B431F0">
      <w:pPr>
        <w:pStyle w:val="BodyText2"/>
        <w:rPr>
          <w:rFonts w:ascii="Arial" w:hAnsi="Arial" w:cs="Arial"/>
          <w:color w:val="auto"/>
          <w:sz w:val="16"/>
          <w:szCs w:val="16"/>
        </w:rPr>
      </w:pP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 w:rsidRPr="00BC3412">
        <w:rPr>
          <w:rFonts w:ascii="Arial" w:hAnsi="Arial" w:cs="Arial"/>
          <w:b/>
          <w:color w:val="auto"/>
          <w:szCs w:val="22"/>
          <w:u w:val="single"/>
        </w:rPr>
        <w:t>Legislative Liaison</w:t>
      </w:r>
    </w:p>
    <w:p w:rsidR="00BC3412" w:rsidRDefault="00F7745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Nancy Biggs, </w:t>
      </w:r>
      <w:proofErr w:type="spellStart"/>
      <w:r>
        <w:rPr>
          <w:rFonts w:ascii="Arial" w:hAnsi="Arial" w:cs="Arial"/>
          <w:color w:val="auto"/>
          <w:szCs w:val="22"/>
        </w:rPr>
        <w:t>Ph</w:t>
      </w:r>
      <w:r w:rsidR="00BC3412">
        <w:rPr>
          <w:rFonts w:ascii="Arial" w:hAnsi="Arial" w:cs="Arial"/>
          <w:color w:val="auto"/>
          <w:szCs w:val="22"/>
        </w:rPr>
        <w:t>.D</w:t>
      </w:r>
      <w:proofErr w:type="spellEnd"/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Lincoln Public Schools</w:t>
      </w:r>
    </w:p>
    <w:p w:rsidR="00BC3412" w:rsidRPr="00BC3412" w:rsidRDefault="00D56A22" w:rsidP="00B431F0">
      <w:pPr>
        <w:pStyle w:val="BodyText2"/>
        <w:rPr>
          <w:rFonts w:ascii="Arial" w:hAnsi="Arial" w:cs="Arial"/>
          <w:color w:val="auto"/>
          <w:szCs w:val="22"/>
        </w:rPr>
      </w:pPr>
      <w:hyperlink r:id="rId17" w:history="1">
        <w:r w:rsidR="00BC3412" w:rsidRPr="00BC3412">
          <w:rPr>
            <w:rStyle w:val="Hyperlink"/>
            <w:rFonts w:ascii="Arial" w:hAnsi="Arial" w:cs="Arial"/>
            <w:color w:val="auto"/>
            <w:szCs w:val="22"/>
            <w:u w:val="none"/>
          </w:rPr>
          <w:t>nbiggs@lps.org</w:t>
        </w:r>
      </w:hyperlink>
    </w:p>
    <w:p w:rsidR="00BC3412" w:rsidRPr="00AE08C4" w:rsidRDefault="00BC3412" w:rsidP="00B431F0">
      <w:pPr>
        <w:pStyle w:val="BodyText2"/>
        <w:rPr>
          <w:rFonts w:ascii="Arial" w:hAnsi="Arial" w:cs="Arial"/>
          <w:color w:val="auto"/>
          <w:sz w:val="16"/>
          <w:szCs w:val="16"/>
        </w:rPr>
      </w:pP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b/>
          <w:color w:val="auto"/>
          <w:szCs w:val="22"/>
          <w:u w:val="single"/>
        </w:rPr>
        <w:t>Member-at-</w:t>
      </w:r>
      <w:r w:rsidRPr="00BC3412">
        <w:rPr>
          <w:rFonts w:ascii="Arial" w:hAnsi="Arial" w:cs="Arial"/>
          <w:b/>
          <w:color w:val="auto"/>
          <w:szCs w:val="22"/>
          <w:u w:val="single"/>
        </w:rPr>
        <w:t>Large</w:t>
      </w: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 xml:space="preserve">Eric Weber, </w:t>
      </w:r>
      <w:proofErr w:type="spellStart"/>
      <w:r>
        <w:rPr>
          <w:rFonts w:ascii="Arial" w:hAnsi="Arial" w:cs="Arial"/>
          <w:color w:val="auto"/>
          <w:szCs w:val="22"/>
        </w:rPr>
        <w:t>Ed.D</w:t>
      </w:r>
      <w:proofErr w:type="spellEnd"/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Westside Community Schools</w:t>
      </w:r>
    </w:p>
    <w:p w:rsidR="00BC3412" w:rsidRPr="00BC3412" w:rsidRDefault="00D56A22" w:rsidP="00B431F0">
      <w:pPr>
        <w:pStyle w:val="BodyText2"/>
        <w:rPr>
          <w:rFonts w:ascii="Arial" w:hAnsi="Arial" w:cs="Arial"/>
          <w:color w:val="auto"/>
          <w:szCs w:val="22"/>
        </w:rPr>
      </w:pPr>
      <w:hyperlink r:id="rId18" w:history="1">
        <w:r w:rsidR="00BC3412" w:rsidRPr="00BC3412">
          <w:rPr>
            <w:rStyle w:val="Hyperlink"/>
            <w:rFonts w:ascii="Arial" w:hAnsi="Arial" w:cs="Arial"/>
            <w:color w:val="auto"/>
            <w:szCs w:val="22"/>
            <w:u w:val="none"/>
          </w:rPr>
          <w:t>eweber@westside66.org</w:t>
        </w:r>
      </w:hyperlink>
    </w:p>
    <w:p w:rsidR="00BC3412" w:rsidRPr="00AE08C4" w:rsidRDefault="00BC3412" w:rsidP="00B431F0">
      <w:pPr>
        <w:pStyle w:val="BodyText2"/>
        <w:rPr>
          <w:rFonts w:ascii="Arial" w:hAnsi="Arial" w:cs="Arial"/>
          <w:color w:val="auto"/>
          <w:sz w:val="16"/>
          <w:szCs w:val="16"/>
        </w:rPr>
      </w:pP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 w:rsidRPr="00BC3412">
        <w:rPr>
          <w:rFonts w:ascii="Arial" w:hAnsi="Arial" w:cs="Arial"/>
          <w:b/>
          <w:color w:val="auto"/>
          <w:szCs w:val="22"/>
          <w:u w:val="single"/>
        </w:rPr>
        <w:t>Member-at-Large</w:t>
      </w: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Erin Heineman</w:t>
      </w:r>
    </w:p>
    <w:p w:rsidR="00BC3412" w:rsidRDefault="00BC3412" w:rsidP="00B431F0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Lexington Public Schools</w:t>
      </w:r>
    </w:p>
    <w:p w:rsidR="00CB54DF" w:rsidRPr="00F77452" w:rsidRDefault="00BC3412" w:rsidP="00F77452">
      <w:pPr>
        <w:pStyle w:val="BodyText2"/>
        <w:rPr>
          <w:rFonts w:ascii="Arial" w:hAnsi="Arial" w:cs="Arial"/>
          <w:color w:val="auto"/>
          <w:szCs w:val="22"/>
        </w:rPr>
      </w:pPr>
      <w:r>
        <w:rPr>
          <w:rFonts w:ascii="Arial" w:hAnsi="Arial" w:cs="Arial"/>
          <w:color w:val="auto"/>
          <w:szCs w:val="22"/>
        </w:rPr>
        <w:t>erin.heineman@lexschools.org</w:t>
      </w:r>
    </w:p>
    <w:sectPr w:rsidR="00CB54DF" w:rsidRPr="00F77452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FE16BA"/>
    <w:multiLevelType w:val="hybridMultilevel"/>
    <w:tmpl w:val="3D5694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4439D"/>
    <w:multiLevelType w:val="hybridMultilevel"/>
    <w:tmpl w:val="601A2B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B92317"/>
    <w:multiLevelType w:val="hybridMultilevel"/>
    <w:tmpl w:val="E1E4AA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37D30"/>
    <w:multiLevelType w:val="hybridMultilevel"/>
    <w:tmpl w:val="BA4ED160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B0B3078"/>
    <w:multiLevelType w:val="hybridMultilevel"/>
    <w:tmpl w:val="5A6A25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3462FB"/>
    <w:multiLevelType w:val="hybridMultilevel"/>
    <w:tmpl w:val="FA483C60"/>
    <w:lvl w:ilvl="0" w:tplc="15BC14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A2E44"/>
    <w:multiLevelType w:val="hybridMultilevel"/>
    <w:tmpl w:val="639602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A37ABB"/>
    <w:multiLevelType w:val="hybridMultilevel"/>
    <w:tmpl w:val="30CC68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88611F"/>
    <w:multiLevelType w:val="hybridMultilevel"/>
    <w:tmpl w:val="5FCA59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F6150E"/>
    <w:multiLevelType w:val="hybridMultilevel"/>
    <w:tmpl w:val="D0C6C99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9"/>
  </w:num>
  <w:num w:numId="7">
    <w:abstractNumId w:val="11"/>
  </w:num>
  <w:num w:numId="8">
    <w:abstractNumId w:val="1"/>
  </w:num>
  <w:num w:numId="9">
    <w:abstractNumId w:val="4"/>
  </w:num>
  <w:num w:numId="10">
    <w:abstractNumId w:val="5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8D"/>
    <w:rsid w:val="000157F8"/>
    <w:rsid w:val="000960BF"/>
    <w:rsid w:val="000D0EA1"/>
    <w:rsid w:val="001B782A"/>
    <w:rsid w:val="001D7526"/>
    <w:rsid w:val="002431B7"/>
    <w:rsid w:val="002F170D"/>
    <w:rsid w:val="0032090E"/>
    <w:rsid w:val="003B4DC1"/>
    <w:rsid w:val="003B6FBB"/>
    <w:rsid w:val="003F032F"/>
    <w:rsid w:val="00491096"/>
    <w:rsid w:val="00643DE2"/>
    <w:rsid w:val="00664985"/>
    <w:rsid w:val="0072776D"/>
    <w:rsid w:val="00790722"/>
    <w:rsid w:val="007C45BD"/>
    <w:rsid w:val="007D20B6"/>
    <w:rsid w:val="00822E8D"/>
    <w:rsid w:val="00835D96"/>
    <w:rsid w:val="008462D6"/>
    <w:rsid w:val="00866FA0"/>
    <w:rsid w:val="00881A44"/>
    <w:rsid w:val="00927CB6"/>
    <w:rsid w:val="0093682D"/>
    <w:rsid w:val="00AA0C50"/>
    <w:rsid w:val="00AE08C4"/>
    <w:rsid w:val="00B0535D"/>
    <w:rsid w:val="00B431F0"/>
    <w:rsid w:val="00B84EBF"/>
    <w:rsid w:val="00BC3412"/>
    <w:rsid w:val="00BD0600"/>
    <w:rsid w:val="00C044BF"/>
    <w:rsid w:val="00C35147"/>
    <w:rsid w:val="00CB54DF"/>
    <w:rsid w:val="00D00586"/>
    <w:rsid w:val="00D55C35"/>
    <w:rsid w:val="00D56A22"/>
    <w:rsid w:val="00DA57E5"/>
    <w:rsid w:val="00DC087A"/>
    <w:rsid w:val="00DC66B0"/>
    <w:rsid w:val="00F51730"/>
    <w:rsid w:val="00F77452"/>
    <w:rsid w:val="00FA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82A"/>
    <w:pPr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B782A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2">
    <w:name w:val="Body Text 2"/>
    <w:basedOn w:val="Normal"/>
    <w:link w:val="BodyText2Char"/>
    <w:uiPriority w:val="99"/>
    <w:unhideWhenUsed/>
    <w:rsid w:val="001B782A"/>
    <w:pPr>
      <w:spacing w:after="60" w:line="252" w:lineRule="auto"/>
      <w:jc w:val="center"/>
    </w:pPr>
    <w:rPr>
      <w:color w:val="0F243E" w:themeColor="text2" w:themeShade="80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1B782A"/>
    <w:rPr>
      <w:color w:val="0F243E" w:themeColor="text2" w:themeShade="80"/>
      <w:szCs w:val="24"/>
    </w:rPr>
  </w:style>
  <w:style w:type="character" w:styleId="Hyperlink">
    <w:name w:val="Hyperlink"/>
    <w:basedOn w:val="DefaultParagraphFont"/>
    <w:uiPriority w:val="99"/>
    <w:unhideWhenUsed/>
    <w:rsid w:val="00835D96"/>
    <w:rPr>
      <w:color w:val="0000FF" w:themeColor="hyperlink"/>
      <w:u w:val="single"/>
    </w:rPr>
  </w:style>
  <w:style w:type="paragraph" w:styleId="ListParagraph">
    <w:name w:val="List Paragraph"/>
    <w:basedOn w:val="Normal"/>
    <w:rsid w:val="00FA40E4"/>
    <w:pPr>
      <w:spacing w:after="0" w:line="240" w:lineRule="auto"/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82A"/>
    <w:pPr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B782A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2">
    <w:name w:val="Body Text 2"/>
    <w:basedOn w:val="Normal"/>
    <w:link w:val="BodyText2Char"/>
    <w:uiPriority w:val="99"/>
    <w:unhideWhenUsed/>
    <w:rsid w:val="001B782A"/>
    <w:pPr>
      <w:spacing w:after="60" w:line="252" w:lineRule="auto"/>
      <w:jc w:val="center"/>
    </w:pPr>
    <w:rPr>
      <w:color w:val="0F243E" w:themeColor="text2" w:themeShade="80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1B782A"/>
    <w:rPr>
      <w:color w:val="0F243E" w:themeColor="text2" w:themeShade="80"/>
      <w:szCs w:val="24"/>
    </w:rPr>
  </w:style>
  <w:style w:type="character" w:styleId="Hyperlink">
    <w:name w:val="Hyperlink"/>
    <w:basedOn w:val="DefaultParagraphFont"/>
    <w:uiPriority w:val="99"/>
    <w:unhideWhenUsed/>
    <w:rsid w:val="00835D96"/>
    <w:rPr>
      <w:color w:val="0000FF" w:themeColor="hyperlink"/>
      <w:u w:val="single"/>
    </w:rPr>
  </w:style>
  <w:style w:type="paragraph" w:styleId="ListParagraph">
    <w:name w:val="List Paragraph"/>
    <w:basedOn w:val="Normal"/>
    <w:rsid w:val="00FA40E4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eweber@westside66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yperlink" Target="mailto:nbiggs@lps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harra.smith@bpsne.net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mailto:jstraigh@esu9.org" TargetMode="External"/><Relationship Id="rId10" Type="http://schemas.openxmlformats.org/officeDocument/2006/relationships/hyperlink" Target="mailto:amy@ncsa.or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my@ncsa.org" TargetMode="External"/><Relationship Id="rId14" Type="http://schemas.openxmlformats.org/officeDocument/2006/relationships/hyperlink" Target="mailto:kyers@lp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csa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643322BB6054AD58CF2C275082F9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6700D-3CB5-410E-992B-BF376FBBF901}"/>
      </w:docPartPr>
      <w:docPartBody>
        <w:p w:rsidR="00A7118F" w:rsidRDefault="00433AF7">
          <w:pPr>
            <w:pStyle w:val="7643322BB6054AD58CF2C275082F963B"/>
          </w:pPr>
          <w:r>
            <w:t>[Street Address]</w:t>
          </w:r>
        </w:p>
      </w:docPartBody>
    </w:docPart>
    <w:docPart>
      <w:docPartPr>
        <w:name w:val="F5281693BE764721A24B931132687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040A6-5021-4930-AB58-F2ED2441A721}"/>
      </w:docPartPr>
      <w:docPartBody>
        <w:p w:rsidR="00A7118F" w:rsidRDefault="00433AF7">
          <w:pPr>
            <w:pStyle w:val="F5281693BE764721A24B931132687436"/>
          </w:pPr>
          <w:r>
            <w:t>[Phone number]</w:t>
          </w:r>
        </w:p>
      </w:docPartBody>
    </w:docPart>
    <w:docPart>
      <w:docPartPr>
        <w:name w:val="6A1E60AFEB36460CAA9A55F67C014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9D22A-9047-42D1-89CD-CB299F256AE6}"/>
      </w:docPartPr>
      <w:docPartBody>
        <w:p w:rsidR="00A7118F" w:rsidRDefault="00433AF7">
          <w:pPr>
            <w:pStyle w:val="6A1E60AFEB36460CAA9A55F67C014B28"/>
          </w:pPr>
          <w:r>
            <w:t>[Fax number]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1D"/>
    <w:rsid w:val="002207D8"/>
    <w:rsid w:val="004142D1"/>
    <w:rsid w:val="00433AF7"/>
    <w:rsid w:val="005154D9"/>
    <w:rsid w:val="00A7118F"/>
    <w:rsid w:val="00B0501D"/>
    <w:rsid w:val="00BD0434"/>
    <w:rsid w:val="00D9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B26F25B43A4B68B236259850242EFC">
    <w:name w:val="4FB26F25B43A4B68B236259850242EFC"/>
  </w:style>
  <w:style w:type="paragraph" w:customStyle="1" w:styleId="BrochureCopy">
    <w:name w:val="Brochure Copy"/>
    <w:basedOn w:val="Normal"/>
    <w:qFormat/>
    <w:rsid w:val="00A7118F"/>
    <w:pPr>
      <w:spacing w:after="120" w:line="300" w:lineRule="auto"/>
    </w:pPr>
    <w:rPr>
      <w:rFonts w:eastAsiaTheme="minorHAnsi"/>
      <w:sz w:val="18"/>
    </w:rPr>
  </w:style>
  <w:style w:type="paragraph" w:customStyle="1" w:styleId="317EA3811ACF44FD8D674DA593A87F77">
    <w:name w:val="317EA3811ACF44FD8D674DA593A87F77"/>
  </w:style>
  <w:style w:type="paragraph" w:customStyle="1" w:styleId="E08D144649804324B2CEF43100E40BD2">
    <w:name w:val="E08D144649804324B2CEF43100E40BD2"/>
  </w:style>
  <w:style w:type="paragraph" w:customStyle="1" w:styleId="06B319003F544273B08DB2BB54E7DBF6">
    <w:name w:val="06B319003F544273B08DB2BB54E7DBF6"/>
  </w:style>
  <w:style w:type="paragraph" w:customStyle="1" w:styleId="9566346A6E024EA78C2C71D4A6643E8F">
    <w:name w:val="9566346A6E024EA78C2C71D4A6643E8F"/>
  </w:style>
  <w:style w:type="paragraph" w:customStyle="1" w:styleId="657D547E69DF47DE8EB0E9119A14505E">
    <w:name w:val="657D547E69DF47DE8EB0E9119A14505E"/>
  </w:style>
  <w:style w:type="paragraph" w:customStyle="1" w:styleId="2586485AF65A439CB99DDA22CC515AB7">
    <w:name w:val="2586485AF65A439CB99DDA22CC515AB7"/>
  </w:style>
  <w:style w:type="paragraph" w:customStyle="1" w:styleId="D95F845A44C84275A9C280D6D143EFBD">
    <w:name w:val="D95F845A44C84275A9C280D6D143EFBD"/>
  </w:style>
  <w:style w:type="paragraph" w:customStyle="1" w:styleId="0E2E90763B12466292ACE8EF3344DD0A">
    <w:name w:val="0E2E90763B12466292ACE8EF3344DD0A"/>
  </w:style>
  <w:style w:type="paragraph" w:customStyle="1" w:styleId="BE83B4F5332343E3B6CB701A13CD74CA">
    <w:name w:val="BE83B4F5332343E3B6CB701A13CD74CA"/>
  </w:style>
  <w:style w:type="paragraph" w:customStyle="1" w:styleId="8A671271F0714B3FB6D6FBE59EC8788F">
    <w:name w:val="8A671271F0714B3FB6D6FBE59EC8788F"/>
  </w:style>
  <w:style w:type="paragraph" w:customStyle="1" w:styleId="61327141689B4608A50E495AED55A3C4">
    <w:name w:val="61327141689B4608A50E495AED55A3C4"/>
  </w:style>
  <w:style w:type="paragraph" w:customStyle="1" w:styleId="5A9BE710438340E6B135EB700C49BEC7">
    <w:name w:val="5A9BE710438340E6B135EB700C49BEC7"/>
  </w:style>
  <w:style w:type="paragraph" w:customStyle="1" w:styleId="6064C2F060124A1DA09CC14109F07F67">
    <w:name w:val="6064C2F060124A1DA09CC14109F07F67"/>
  </w:style>
  <w:style w:type="paragraph" w:customStyle="1" w:styleId="D47D9908AF9B4977A99B6A30DAC40DDD">
    <w:name w:val="D47D9908AF9B4977A99B6A30DAC40DDD"/>
  </w:style>
  <w:style w:type="paragraph" w:customStyle="1" w:styleId="45B254A32EEF4C529479381DEF087B4B">
    <w:name w:val="45B254A32EEF4C529479381DEF087B4B"/>
  </w:style>
  <w:style w:type="paragraph" w:customStyle="1" w:styleId="366E2B2536844049BFC5E91D6D93D2F5">
    <w:name w:val="366E2B2536844049BFC5E91D6D93D2F5"/>
  </w:style>
  <w:style w:type="paragraph" w:customStyle="1" w:styleId="9D176786E56943588C296E5B723ABD13">
    <w:name w:val="9D176786E56943588C296E5B723ABD13"/>
  </w:style>
  <w:style w:type="paragraph" w:customStyle="1" w:styleId="7643322BB6054AD58CF2C275082F963B">
    <w:name w:val="7643322BB6054AD58CF2C275082F963B"/>
  </w:style>
  <w:style w:type="paragraph" w:customStyle="1" w:styleId="F5281693BE764721A24B931132687436">
    <w:name w:val="F5281693BE764721A24B931132687436"/>
  </w:style>
  <w:style w:type="paragraph" w:customStyle="1" w:styleId="6A1E60AFEB36460CAA9A55F67C014B28">
    <w:name w:val="6A1E60AFEB36460CAA9A55F67C014B28"/>
  </w:style>
  <w:style w:type="paragraph" w:customStyle="1" w:styleId="400531877A634CE7ADC21B449ACC1076">
    <w:name w:val="400531877A634CE7ADC21B449ACC1076"/>
  </w:style>
  <w:style w:type="paragraph" w:customStyle="1" w:styleId="BrochureSubtitle2">
    <w:name w:val="Brochure Subtitle 2"/>
    <w:basedOn w:val="Normal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68310B7BC74C4813B84561B05474C7EB">
    <w:name w:val="68310B7BC74C4813B84561B05474C7EB"/>
  </w:style>
  <w:style w:type="paragraph" w:customStyle="1" w:styleId="DA74C7F67EB34D06A60663625970AD05">
    <w:name w:val="DA74C7F67EB34D06A60663625970AD05"/>
  </w:style>
  <w:style w:type="paragraph" w:customStyle="1" w:styleId="B4FB6D52F4D84EC6A8E6D5486A380F1E">
    <w:name w:val="B4FB6D52F4D84EC6A8E6D5486A380F1E"/>
  </w:style>
  <w:style w:type="paragraph" w:customStyle="1" w:styleId="BrochureList">
    <w:name w:val="Brochure List"/>
    <w:basedOn w:val="Normal"/>
    <w:qFormat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9171521BC9304396B4A661C8AA8E51CF">
    <w:name w:val="9171521BC9304396B4A661C8AA8E51CF"/>
  </w:style>
  <w:style w:type="paragraph" w:customStyle="1" w:styleId="1607485434CF4AC7BBC0506543578FFF">
    <w:name w:val="1607485434CF4AC7BBC0506543578FFF"/>
  </w:style>
  <w:style w:type="paragraph" w:customStyle="1" w:styleId="72F6718565004E71BAEBD5E0544481D4">
    <w:name w:val="72F6718565004E71BAEBD5E0544481D4"/>
  </w:style>
  <w:style w:type="paragraph" w:customStyle="1" w:styleId="9E7A6E41EF184834B184CBCE3C24F76A">
    <w:name w:val="9E7A6E41EF184834B184CBCE3C24F76A"/>
  </w:style>
  <w:style w:type="paragraph" w:customStyle="1" w:styleId="45DB2C964BD14FC0BE2DE1617F3F53BB">
    <w:name w:val="45DB2C964BD14FC0BE2DE1617F3F53BB"/>
  </w:style>
  <w:style w:type="paragraph" w:customStyle="1" w:styleId="BAE14A50565D4843A3BA2F4C2B3145D6">
    <w:name w:val="BAE14A50565D4843A3BA2F4C2B3145D6"/>
    <w:rsid w:val="00B0501D"/>
  </w:style>
  <w:style w:type="paragraph" w:customStyle="1" w:styleId="4649D8F08A6544C7A59818ACE52F7F06">
    <w:name w:val="4649D8F08A6544C7A59818ACE52F7F06"/>
    <w:rsid w:val="00A7118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B26F25B43A4B68B236259850242EFC">
    <w:name w:val="4FB26F25B43A4B68B236259850242EFC"/>
  </w:style>
  <w:style w:type="paragraph" w:customStyle="1" w:styleId="BrochureCopy">
    <w:name w:val="Brochure Copy"/>
    <w:basedOn w:val="Normal"/>
    <w:qFormat/>
    <w:rsid w:val="00A7118F"/>
    <w:pPr>
      <w:spacing w:after="120" w:line="300" w:lineRule="auto"/>
    </w:pPr>
    <w:rPr>
      <w:rFonts w:eastAsiaTheme="minorHAnsi"/>
      <w:sz w:val="18"/>
    </w:rPr>
  </w:style>
  <w:style w:type="paragraph" w:customStyle="1" w:styleId="317EA3811ACF44FD8D674DA593A87F77">
    <w:name w:val="317EA3811ACF44FD8D674DA593A87F77"/>
  </w:style>
  <w:style w:type="paragraph" w:customStyle="1" w:styleId="E08D144649804324B2CEF43100E40BD2">
    <w:name w:val="E08D144649804324B2CEF43100E40BD2"/>
  </w:style>
  <w:style w:type="paragraph" w:customStyle="1" w:styleId="06B319003F544273B08DB2BB54E7DBF6">
    <w:name w:val="06B319003F544273B08DB2BB54E7DBF6"/>
  </w:style>
  <w:style w:type="paragraph" w:customStyle="1" w:styleId="9566346A6E024EA78C2C71D4A6643E8F">
    <w:name w:val="9566346A6E024EA78C2C71D4A6643E8F"/>
  </w:style>
  <w:style w:type="paragraph" w:customStyle="1" w:styleId="657D547E69DF47DE8EB0E9119A14505E">
    <w:name w:val="657D547E69DF47DE8EB0E9119A14505E"/>
  </w:style>
  <w:style w:type="paragraph" w:customStyle="1" w:styleId="2586485AF65A439CB99DDA22CC515AB7">
    <w:name w:val="2586485AF65A439CB99DDA22CC515AB7"/>
  </w:style>
  <w:style w:type="paragraph" w:customStyle="1" w:styleId="D95F845A44C84275A9C280D6D143EFBD">
    <w:name w:val="D95F845A44C84275A9C280D6D143EFBD"/>
  </w:style>
  <w:style w:type="paragraph" w:customStyle="1" w:styleId="0E2E90763B12466292ACE8EF3344DD0A">
    <w:name w:val="0E2E90763B12466292ACE8EF3344DD0A"/>
  </w:style>
  <w:style w:type="paragraph" w:customStyle="1" w:styleId="BE83B4F5332343E3B6CB701A13CD74CA">
    <w:name w:val="BE83B4F5332343E3B6CB701A13CD74CA"/>
  </w:style>
  <w:style w:type="paragraph" w:customStyle="1" w:styleId="8A671271F0714B3FB6D6FBE59EC8788F">
    <w:name w:val="8A671271F0714B3FB6D6FBE59EC8788F"/>
  </w:style>
  <w:style w:type="paragraph" w:customStyle="1" w:styleId="61327141689B4608A50E495AED55A3C4">
    <w:name w:val="61327141689B4608A50E495AED55A3C4"/>
  </w:style>
  <w:style w:type="paragraph" w:customStyle="1" w:styleId="5A9BE710438340E6B135EB700C49BEC7">
    <w:name w:val="5A9BE710438340E6B135EB700C49BEC7"/>
  </w:style>
  <w:style w:type="paragraph" w:customStyle="1" w:styleId="6064C2F060124A1DA09CC14109F07F67">
    <w:name w:val="6064C2F060124A1DA09CC14109F07F67"/>
  </w:style>
  <w:style w:type="paragraph" w:customStyle="1" w:styleId="D47D9908AF9B4977A99B6A30DAC40DDD">
    <w:name w:val="D47D9908AF9B4977A99B6A30DAC40DDD"/>
  </w:style>
  <w:style w:type="paragraph" w:customStyle="1" w:styleId="45B254A32EEF4C529479381DEF087B4B">
    <w:name w:val="45B254A32EEF4C529479381DEF087B4B"/>
  </w:style>
  <w:style w:type="paragraph" w:customStyle="1" w:styleId="366E2B2536844049BFC5E91D6D93D2F5">
    <w:name w:val="366E2B2536844049BFC5E91D6D93D2F5"/>
  </w:style>
  <w:style w:type="paragraph" w:customStyle="1" w:styleId="9D176786E56943588C296E5B723ABD13">
    <w:name w:val="9D176786E56943588C296E5B723ABD13"/>
  </w:style>
  <w:style w:type="paragraph" w:customStyle="1" w:styleId="7643322BB6054AD58CF2C275082F963B">
    <w:name w:val="7643322BB6054AD58CF2C275082F963B"/>
  </w:style>
  <w:style w:type="paragraph" w:customStyle="1" w:styleId="F5281693BE764721A24B931132687436">
    <w:name w:val="F5281693BE764721A24B931132687436"/>
  </w:style>
  <w:style w:type="paragraph" w:customStyle="1" w:styleId="6A1E60AFEB36460CAA9A55F67C014B28">
    <w:name w:val="6A1E60AFEB36460CAA9A55F67C014B28"/>
  </w:style>
  <w:style w:type="paragraph" w:customStyle="1" w:styleId="400531877A634CE7ADC21B449ACC1076">
    <w:name w:val="400531877A634CE7ADC21B449ACC1076"/>
  </w:style>
  <w:style w:type="paragraph" w:customStyle="1" w:styleId="BrochureSubtitle2">
    <w:name w:val="Brochure Subtitle 2"/>
    <w:basedOn w:val="Normal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68310B7BC74C4813B84561B05474C7EB">
    <w:name w:val="68310B7BC74C4813B84561B05474C7EB"/>
  </w:style>
  <w:style w:type="paragraph" w:customStyle="1" w:styleId="DA74C7F67EB34D06A60663625970AD05">
    <w:name w:val="DA74C7F67EB34D06A60663625970AD05"/>
  </w:style>
  <w:style w:type="paragraph" w:customStyle="1" w:styleId="B4FB6D52F4D84EC6A8E6D5486A380F1E">
    <w:name w:val="B4FB6D52F4D84EC6A8E6D5486A380F1E"/>
  </w:style>
  <w:style w:type="paragraph" w:customStyle="1" w:styleId="BrochureList">
    <w:name w:val="Brochure List"/>
    <w:basedOn w:val="Normal"/>
    <w:qFormat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9171521BC9304396B4A661C8AA8E51CF">
    <w:name w:val="9171521BC9304396B4A661C8AA8E51CF"/>
  </w:style>
  <w:style w:type="paragraph" w:customStyle="1" w:styleId="1607485434CF4AC7BBC0506543578FFF">
    <w:name w:val="1607485434CF4AC7BBC0506543578FFF"/>
  </w:style>
  <w:style w:type="paragraph" w:customStyle="1" w:styleId="72F6718565004E71BAEBD5E0544481D4">
    <w:name w:val="72F6718565004E71BAEBD5E0544481D4"/>
  </w:style>
  <w:style w:type="paragraph" w:customStyle="1" w:styleId="9E7A6E41EF184834B184CBCE3C24F76A">
    <w:name w:val="9E7A6E41EF184834B184CBCE3C24F76A"/>
  </w:style>
  <w:style w:type="paragraph" w:customStyle="1" w:styleId="45DB2C964BD14FC0BE2DE1617F3F53BB">
    <w:name w:val="45DB2C964BD14FC0BE2DE1617F3F53BB"/>
  </w:style>
  <w:style w:type="paragraph" w:customStyle="1" w:styleId="BAE14A50565D4843A3BA2F4C2B3145D6">
    <w:name w:val="BAE14A50565D4843A3BA2F4C2B3145D6"/>
    <w:rsid w:val="00B0501D"/>
  </w:style>
  <w:style w:type="paragraph" w:customStyle="1" w:styleId="4649D8F08A6544C7A59818ACE52F7F06">
    <w:name w:val="4649D8F08A6544C7A59818ACE52F7F06"/>
    <w:rsid w:val="00A711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455 South 11th Street, Ste A
Lincoln, NE  68508</CompanyAddress>
  <CompanyPhone>(402) 476-8055</CompanyPhone>
  <CompanyFax>(402) 476-7740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1F5693-4772-4AC6-A58C-E1AD0E347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>NASPA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ncsa</dc:creator>
  <cp:lastModifiedBy>Erin</cp:lastModifiedBy>
  <cp:revision>2</cp:revision>
  <cp:lastPrinted>2013-04-17T19:22:00Z</cp:lastPrinted>
  <dcterms:created xsi:type="dcterms:W3CDTF">2013-06-08T21:23:00Z</dcterms:created>
  <dcterms:modified xsi:type="dcterms:W3CDTF">2013-06-08T21:23:00Z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